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EBC44" w14:textId="0EBBFAE5" w:rsidR="00526CA1" w:rsidRPr="002E0422" w:rsidRDefault="0081205C" w:rsidP="002E0422">
      <w:pPr>
        <w:spacing w:after="0"/>
        <w:jc w:val="center"/>
        <w:rPr>
          <w:rFonts w:ascii="Bahnschrift Condensed" w:hAnsi="Bahnschrift Condensed"/>
          <w:sz w:val="56"/>
          <w:szCs w:val="56"/>
        </w:rPr>
      </w:pPr>
      <w:r>
        <w:rPr>
          <w:noProof/>
          <w:color w:val="568278" w:themeColor="accent5" w:themeShade="BF"/>
          <w:sz w:val="20"/>
          <w:szCs w:val="20"/>
        </w:rPr>
        <w:drawing>
          <wp:anchor distT="0" distB="0" distL="114300" distR="114300" simplePos="0" relativeHeight="251659264" behindDoc="0" locked="0" layoutInCell="1" allowOverlap="1" wp14:anchorId="5C94E6A0" wp14:editId="644FBBCC">
            <wp:simplePos x="0" y="0"/>
            <wp:positionH relativeFrom="column">
              <wp:posOffset>2216329</wp:posOffset>
            </wp:positionH>
            <wp:positionV relativeFrom="paragraph">
              <wp:posOffset>-351790</wp:posOffset>
            </wp:positionV>
            <wp:extent cx="1678922" cy="396707"/>
            <wp:effectExtent l="0" t="0" r="0" b="381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8922" cy="396707"/>
                    </a:xfrm>
                    <a:prstGeom prst="rect">
                      <a:avLst/>
                    </a:prstGeom>
                  </pic:spPr>
                </pic:pic>
              </a:graphicData>
            </a:graphic>
            <wp14:sizeRelH relativeFrom="margin">
              <wp14:pctWidth>0</wp14:pctWidth>
            </wp14:sizeRelH>
            <wp14:sizeRelV relativeFrom="margin">
              <wp14:pctHeight>0</wp14:pctHeight>
            </wp14:sizeRelV>
          </wp:anchor>
        </w:drawing>
      </w:r>
      <w:r w:rsidR="00526CA1" w:rsidRPr="002E0422">
        <w:rPr>
          <w:rFonts w:ascii="Bahnschrift Condensed" w:hAnsi="Bahnschrift Condensed"/>
          <w:sz w:val="56"/>
          <w:szCs w:val="56"/>
        </w:rPr>
        <w:t>Employee Pension Plan</w:t>
      </w:r>
    </w:p>
    <w:p w14:paraId="5638FDA1" w14:textId="04517FC5" w:rsidR="00526CA1" w:rsidRPr="004D4526" w:rsidRDefault="00526CA1" w:rsidP="002E0422">
      <w:pPr>
        <w:spacing w:after="0"/>
        <w:jc w:val="center"/>
        <w:rPr>
          <w:b/>
          <w:bCs/>
          <w:sz w:val="20"/>
          <w:szCs w:val="16"/>
        </w:rPr>
      </w:pPr>
      <w:r w:rsidRPr="004D4526">
        <w:rPr>
          <w:b/>
          <w:bCs/>
          <w:sz w:val="20"/>
          <w:szCs w:val="16"/>
        </w:rPr>
        <w:t>Company Name</w:t>
      </w:r>
      <w:r w:rsidR="002E0422">
        <w:rPr>
          <w:b/>
          <w:bCs/>
          <w:sz w:val="20"/>
          <w:szCs w:val="16"/>
        </w:rPr>
        <w:t xml:space="preserve"> here -</w:t>
      </w:r>
      <w:r w:rsidRPr="004D4526">
        <w:rPr>
          <w:b/>
          <w:bCs/>
          <w:sz w:val="20"/>
          <w:szCs w:val="16"/>
        </w:rPr>
        <w:t xml:space="preserve"> Company Location</w:t>
      </w:r>
      <w:r w:rsidR="002E0422">
        <w:rPr>
          <w:b/>
          <w:bCs/>
          <w:sz w:val="20"/>
          <w:szCs w:val="16"/>
        </w:rPr>
        <w:t xml:space="preserve"> here - Ph</w:t>
      </w:r>
      <w:r w:rsidRPr="004D4526">
        <w:rPr>
          <w:b/>
          <w:bCs/>
          <w:sz w:val="20"/>
          <w:szCs w:val="16"/>
        </w:rPr>
        <w:t>one No – 12345678 - Email Address – www.abc@gmail.com</w:t>
      </w:r>
    </w:p>
    <w:p w14:paraId="192CF0B1" w14:textId="77777777" w:rsidR="00526CA1" w:rsidRPr="00526CA1" w:rsidRDefault="00526CA1" w:rsidP="00526CA1">
      <w:pPr>
        <w:spacing w:after="0"/>
        <w:rPr>
          <w:b/>
          <w:bCs/>
          <w:sz w:val="48"/>
          <w:szCs w:val="48"/>
        </w:rPr>
      </w:pPr>
    </w:p>
    <w:p w14:paraId="51E83D4A" w14:textId="012FE233" w:rsidR="00526CA1" w:rsidRPr="002E0422" w:rsidRDefault="00526CA1" w:rsidP="002E0422">
      <w:pPr>
        <w:spacing w:after="0"/>
        <w:jc w:val="center"/>
        <w:rPr>
          <w:rFonts w:ascii="Bahnschrift Condensed" w:hAnsi="Bahnschrift Condensed"/>
          <w:sz w:val="40"/>
          <w:szCs w:val="40"/>
        </w:rPr>
      </w:pPr>
      <w:r w:rsidRPr="002E0422">
        <w:rPr>
          <w:rFonts w:ascii="Bahnschrift Condensed" w:hAnsi="Bahnschrift Condensed"/>
          <w:sz w:val="40"/>
          <w:szCs w:val="40"/>
        </w:rPr>
        <w:t>Qualified Pension Plan</w:t>
      </w:r>
    </w:p>
    <w:p w14:paraId="4696CE7E" w14:textId="250568F0" w:rsidR="00526CA1" w:rsidRDefault="00526CA1" w:rsidP="002E0422">
      <w:pPr>
        <w:spacing w:after="0"/>
        <w:jc w:val="center"/>
        <w:rPr>
          <w:sz w:val="20"/>
          <w:szCs w:val="20"/>
        </w:rPr>
      </w:pPr>
      <w:r w:rsidRPr="00526CA1">
        <w:rPr>
          <w:sz w:val="20"/>
          <w:szCs w:val="20"/>
        </w:rPr>
        <w:t>Corning maintains a qualified defined benefit pension plan to provide retirement income to Corning’s U.S.-based employees which was amended effective July 1, 2000, to include a cash balance component. All salaried and non-union hourly employees as of July 1, 2000, were given a choice to prospectively accrue benefits under the previously existing career average earnings formula or a cash balance formula, if so elected. Employees hired subsequent to July 1, 2000, earn benefits solely under the cash balance formula.</w:t>
      </w:r>
    </w:p>
    <w:p w14:paraId="20A5DD4E" w14:textId="77777777" w:rsidR="00526CA1" w:rsidRDefault="00526CA1" w:rsidP="002E0422">
      <w:pPr>
        <w:spacing w:after="0"/>
        <w:jc w:val="center"/>
        <w:rPr>
          <w:sz w:val="20"/>
          <w:szCs w:val="20"/>
        </w:rPr>
      </w:pPr>
    </w:p>
    <w:p w14:paraId="0B2618DA" w14:textId="5B9791AF" w:rsidR="00526CA1" w:rsidRDefault="00526CA1" w:rsidP="002E0422">
      <w:pPr>
        <w:spacing w:after="0"/>
        <w:jc w:val="center"/>
        <w:rPr>
          <w:sz w:val="20"/>
          <w:szCs w:val="20"/>
        </w:rPr>
      </w:pPr>
      <w:r w:rsidRPr="00526CA1">
        <w:rPr>
          <w:sz w:val="20"/>
          <w:szCs w:val="20"/>
        </w:rPr>
        <w:t>Benefits earned under the career average earnings formula are equal to 1.5% of plan compensation plus 0.5% of plan compensation on which employee contributions have been made. Under the career average earnings formula, participants may retire as early as age 55 with 5 years of service. Unreduced benefits are available when a participant attains the earlier of age 60 with 5 years of service or age 55 with 30 years of service. Otherwise, benefits are reduced 4% for each year by which retirement precedes the attainment of age 60. Pension benefits earned under the career average earnings formula are distributed in the form of a lifetime annuity with six years of payments guaranteed.</w:t>
      </w:r>
    </w:p>
    <w:p w14:paraId="7D4B0C44" w14:textId="77777777" w:rsidR="00526CA1" w:rsidRDefault="00526CA1" w:rsidP="002E0422">
      <w:pPr>
        <w:spacing w:after="0"/>
        <w:jc w:val="center"/>
        <w:rPr>
          <w:sz w:val="20"/>
          <w:szCs w:val="20"/>
        </w:rPr>
      </w:pPr>
    </w:p>
    <w:p w14:paraId="21927A70" w14:textId="77777777" w:rsidR="00526CA1" w:rsidRDefault="00526CA1" w:rsidP="002E0422">
      <w:pPr>
        <w:spacing w:after="0"/>
        <w:jc w:val="center"/>
        <w:rPr>
          <w:sz w:val="20"/>
          <w:szCs w:val="20"/>
        </w:rPr>
      </w:pPr>
      <w:r w:rsidRPr="00526CA1">
        <w:rPr>
          <w:sz w:val="20"/>
          <w:szCs w:val="20"/>
        </w:rPr>
        <w:t>Benefits earned under the cash balance formula are expressed in the form of a hypothetical account balance. Each month a participant’s cash balance account is increased by</w:t>
      </w:r>
    </w:p>
    <w:p w14:paraId="2E5ED3CA" w14:textId="60BCCB63" w:rsidR="00526CA1" w:rsidRDefault="00526CA1" w:rsidP="002E0422">
      <w:pPr>
        <w:spacing w:after="0"/>
        <w:jc w:val="center"/>
        <w:rPr>
          <w:sz w:val="20"/>
          <w:szCs w:val="20"/>
        </w:rPr>
      </w:pPr>
      <w:r w:rsidRPr="00526CA1">
        <w:rPr>
          <w:sz w:val="20"/>
          <w:szCs w:val="20"/>
        </w:rPr>
        <w:t>(1) pay credits based on the participant’s plan compensation for that month and (2) interest credits based on the participant’s hypothetical account balance at the end of the prior month. Pay credits vary between 3% and 8% based on the participant’s age plus service at the end of the year. Interest credits are based on 10-year Treasury bond yields, subject to a minimum credit of 3.80%. Pension benefits under the cash balance formula may be distributed as either a lump sum of the participant’s hypothetical account balance or an actuarial equivalent life annuity.</w:t>
      </w:r>
    </w:p>
    <w:p w14:paraId="26CA689D" w14:textId="77777777" w:rsidR="00526CA1" w:rsidRDefault="00526CA1" w:rsidP="002E0422">
      <w:pPr>
        <w:spacing w:after="0"/>
        <w:jc w:val="center"/>
        <w:rPr>
          <w:sz w:val="20"/>
          <w:szCs w:val="20"/>
        </w:rPr>
      </w:pPr>
    </w:p>
    <w:p w14:paraId="596FEA03" w14:textId="45D39132" w:rsidR="00526CA1" w:rsidRDefault="00526CA1" w:rsidP="002E0422">
      <w:pPr>
        <w:spacing w:after="0"/>
        <w:jc w:val="center"/>
        <w:rPr>
          <w:sz w:val="20"/>
          <w:szCs w:val="20"/>
        </w:rPr>
      </w:pPr>
      <w:r w:rsidRPr="00526CA1">
        <w:rPr>
          <w:sz w:val="20"/>
          <w:szCs w:val="20"/>
        </w:rPr>
        <w:t>Messrs. Weeks, Clappin, McRae and Dr. Morse are earning benefits under the career average earnings formula. Mr. Tripeny is earning benefits under the cash balance formula. All of the active NEOs are currently eligible to retire under the plan.</w:t>
      </w:r>
    </w:p>
    <w:p w14:paraId="57AB8999" w14:textId="77777777" w:rsidR="00526CA1" w:rsidRPr="002E0422" w:rsidRDefault="00526CA1" w:rsidP="002E0422">
      <w:pPr>
        <w:spacing w:after="0"/>
        <w:jc w:val="center"/>
        <w:rPr>
          <w:sz w:val="32"/>
          <w:szCs w:val="32"/>
        </w:rPr>
      </w:pPr>
    </w:p>
    <w:p w14:paraId="76E463A1" w14:textId="60760B25" w:rsidR="00526CA1" w:rsidRPr="002E0422" w:rsidRDefault="00526CA1" w:rsidP="002E0422">
      <w:pPr>
        <w:spacing w:after="0"/>
        <w:jc w:val="center"/>
        <w:rPr>
          <w:rFonts w:ascii="Bahnschrift Condensed" w:hAnsi="Bahnschrift Condensed"/>
          <w:sz w:val="32"/>
          <w:szCs w:val="32"/>
        </w:rPr>
      </w:pPr>
      <w:r w:rsidRPr="002E0422">
        <w:rPr>
          <w:rFonts w:ascii="Bahnschrift Condensed" w:hAnsi="Bahnschrift Condensed"/>
          <w:sz w:val="40"/>
          <w:szCs w:val="40"/>
        </w:rPr>
        <w:t>Supplemental Pension Plan and Executive Supplemental Pension Plan</w:t>
      </w:r>
    </w:p>
    <w:p w14:paraId="4B5FCEFB" w14:textId="2B967E6F" w:rsidR="00526CA1" w:rsidRDefault="00526CA1" w:rsidP="002E0422">
      <w:pPr>
        <w:spacing w:after="0"/>
        <w:jc w:val="center"/>
        <w:rPr>
          <w:sz w:val="20"/>
          <w:szCs w:val="20"/>
        </w:rPr>
      </w:pPr>
      <w:r w:rsidRPr="00526CA1">
        <w:rPr>
          <w:sz w:val="20"/>
          <w:szCs w:val="20"/>
        </w:rPr>
        <w:t>Since 1986, Corning has maintained non-qualified pension plans to attract and retain its executive workforce by providing eligible employees with retirement benefits in excess of those permitted under the qualified plans. The benefits provided under the Supplemental Pension Plan (SPP) are equal to the difference between the benefits provided under the Corning Incorporated Pension Plan and benefits that would have been provided thereunder if not for the limitations of the Employee Retirement Income Security Act of 1974, as amended, and the Internal Revenue Code of 1986, as amended (the Code).</w:t>
      </w:r>
    </w:p>
    <w:p w14:paraId="1780B827" w14:textId="77777777" w:rsidR="00526CA1" w:rsidRDefault="00526CA1" w:rsidP="002E0422">
      <w:pPr>
        <w:spacing w:after="0"/>
        <w:jc w:val="center"/>
        <w:rPr>
          <w:sz w:val="20"/>
          <w:szCs w:val="20"/>
        </w:rPr>
      </w:pPr>
    </w:p>
    <w:p w14:paraId="0A55E282" w14:textId="35945B56" w:rsidR="00526CA1" w:rsidRPr="00526CA1" w:rsidRDefault="00526CA1" w:rsidP="002E0422">
      <w:pPr>
        <w:spacing w:after="0"/>
        <w:jc w:val="center"/>
        <w:rPr>
          <w:sz w:val="20"/>
          <w:szCs w:val="20"/>
        </w:rPr>
      </w:pPr>
      <w:r w:rsidRPr="00526CA1">
        <w:rPr>
          <w:sz w:val="20"/>
          <w:szCs w:val="20"/>
        </w:rPr>
        <w:t>Each NEO participates in the Corning Incorporated Executive Supplemental Pension Plan (ESPP). Participants in the ESPP receive no benefits from the SPP, other than earned SPP benefits under the cash balance formula prior to their participation in the ESPP, if any. Executives fully vest in their ESPP benefit upon attainment of age 50 with 10 years of service. All NEOs are fully vested in the ESPP</w:t>
      </w:r>
    </w:p>
    <w:sectPr w:rsidR="00526CA1" w:rsidRPr="00526CA1" w:rsidSect="00526CA1">
      <w:headerReference w:type="default" r:id="rId11"/>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978BD" w14:textId="77777777" w:rsidR="00C12A50" w:rsidRDefault="00C12A50" w:rsidP="001C66AD">
      <w:pPr>
        <w:spacing w:after="0" w:line="240" w:lineRule="auto"/>
      </w:pPr>
      <w:r>
        <w:separator/>
      </w:r>
    </w:p>
  </w:endnote>
  <w:endnote w:type="continuationSeparator" w:id="0">
    <w:p w14:paraId="06220699" w14:textId="77777777" w:rsidR="00C12A50" w:rsidRDefault="00C12A50"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20B199-B03C-4FFF-B087-6A7C6D81658A}"/>
    <w:embedBold r:id="rId2" w:fontKey="{3A019EE1-4610-4A17-A202-C72C957BAC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C0C591E-178B-4E1D-BC8C-43B2E1BD4A87}"/>
  </w:font>
  <w:font w:name="Candara">
    <w:panose1 w:val="020E0502030303020204"/>
    <w:charset w:val="00"/>
    <w:family w:val="swiss"/>
    <w:pitch w:val="variable"/>
    <w:sig w:usb0="A00002EF" w:usb1="4000A44B" w:usb2="00000000" w:usb3="00000000" w:csb0="0000019F" w:csb1="00000000"/>
    <w:embedRegular r:id="rId4" w:fontKey="{30D62F29-9607-40E1-B795-639980F6067C}"/>
    <w:embedBold r:id="rId5" w:fontKey="{D4C85FF1-F832-408D-AF7E-57C33D2E77A0}"/>
    <w:embedItalic r:id="rId6" w:fontKey="{34430620-09AE-4B82-A223-C0B43FD92A35}"/>
  </w:font>
  <w:font w:name="Bahnschrift Condensed">
    <w:panose1 w:val="020B0502040204020203"/>
    <w:charset w:val="00"/>
    <w:family w:val="swiss"/>
    <w:pitch w:val="variable"/>
    <w:sig w:usb0="A00002C7" w:usb1="00000002" w:usb2="00000000" w:usb3="00000000" w:csb0="0000019F" w:csb1="00000000"/>
    <w:embedRegular r:id="rId7" w:fontKey="{680594A8-8433-43C3-8712-2BCC60F021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8B3D" w14:textId="77777777" w:rsidR="00C12A50" w:rsidRDefault="00C12A50" w:rsidP="001C66AD">
      <w:pPr>
        <w:spacing w:after="0" w:line="240" w:lineRule="auto"/>
      </w:pPr>
      <w:r>
        <w:separator/>
      </w:r>
    </w:p>
  </w:footnote>
  <w:footnote w:type="continuationSeparator" w:id="0">
    <w:p w14:paraId="6250E38A" w14:textId="77777777" w:rsidR="00C12A50" w:rsidRDefault="00C12A50"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913A" w14:textId="77777777" w:rsidR="00691944" w:rsidRDefault="00691944">
    <w:pPr>
      <w:pStyle w:val="Header"/>
    </w:pPr>
    <w:r>
      <mc:AlternateContent>
        <mc:Choice Requires="wpg">
          <w:drawing>
            <wp:anchor distT="0" distB="0" distL="114300" distR="114300" simplePos="0" relativeHeight="251678720" behindDoc="0" locked="0" layoutInCell="1" allowOverlap="1" wp14:anchorId="5D16DF6B" wp14:editId="4E2C3F88">
              <wp:simplePos x="0" y="0"/>
              <wp:positionH relativeFrom="page">
                <wp:posOffset>-66953</wp:posOffset>
              </wp:positionH>
              <wp:positionV relativeFrom="page">
                <wp:posOffset>-9525</wp:posOffset>
              </wp:positionV>
              <wp:extent cx="7850373" cy="10698745"/>
              <wp:effectExtent l="0" t="0" r="17780" b="7620"/>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50373" cy="10698745"/>
                        <a:chOff x="-77049" y="-633418"/>
                        <a:chExt cx="7850373" cy="10698745"/>
                      </a:xfrm>
                    </wpg:grpSpPr>
                    <wpg:grpSp>
                      <wpg:cNvPr id="2087" name="Group 1024"/>
                      <wpg:cNvGrpSpPr/>
                      <wpg:grpSpPr>
                        <a:xfrm>
                          <a:off x="-77049" y="-633418"/>
                          <a:ext cx="7799220" cy="457253"/>
                          <a:chOff x="-77049" y="-633418"/>
                          <a:chExt cx="7799220" cy="457253"/>
                        </a:xfrm>
                      </wpg:grpSpPr>
                      <wps:wsp>
                        <wps:cNvPr id="2088" name="Rectangle 2088"/>
                        <wps:cNvSpPr>
                          <a:spLocks noChangeArrowheads="1"/>
                        </wps:cNvSpPr>
                        <wps:spPr bwMode="auto">
                          <a:xfrm rot="5400000">
                            <a:off x="2840833" y="-3551247"/>
                            <a:ext cx="457200" cy="6292964"/>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rot="5400000">
                            <a:off x="5520017" y="-2091364"/>
                            <a:ext cx="457200" cy="3373097"/>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rot="5400000">
                            <a:off x="5807023" y="-2091367"/>
                            <a:ext cx="457200" cy="3373097"/>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19824BFB"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5D16DF6B" id="Group 2086" o:spid="_x0000_s1026" alt="&quot;&quot;" style="position:absolute;margin-left:-5.25pt;margin-top:-.75pt;width:618.15pt;height:842.4pt;z-index:251678720;mso-position-horizontal-relative:page;mso-position-vertical-relative:page" coordorigin="-770,-6334" coordsize="78503,10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">
              <v:group id="Group 1024" o:spid="_x0000_s1027" style="position:absolute;left:-770;top:-6334;width:77991;height:4573" coordorigin="-770,-6334" coordsize="7799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left:28409;top:-35512;width:4572;height:62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" fillcolor="#7ba79d [3208]" stroked="f"/>
                <v:rect id="Rectangle 2089" o:spid="_x0000_s1029" style="position:absolute;left:55200;top:-20914;width:4572;height:33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" fillcolor="#d8b25c [3207]" stroked="f"/>
                <v:rect id="Rectangle 2090" o:spid="_x0000_s1030" style="position:absolute;left:58070;top:-20914;width:4572;height:33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" fillcolor="#dd8047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7ba79d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d8b25c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dd8047 [3205]" stroked="f">
                <v:textbox>
                  <w:txbxContent>
                    <w:p w14:paraId="19824BFB"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72243503">
    <w:abstractNumId w:val="12"/>
  </w:num>
  <w:num w:numId="2" w16cid:durableId="361397506">
    <w:abstractNumId w:val="8"/>
  </w:num>
  <w:num w:numId="3" w16cid:durableId="1171457097">
    <w:abstractNumId w:val="16"/>
  </w:num>
  <w:num w:numId="4" w16cid:durableId="1330791654">
    <w:abstractNumId w:val="13"/>
  </w:num>
  <w:num w:numId="5" w16cid:durableId="1733967137">
    <w:abstractNumId w:val="14"/>
  </w:num>
  <w:num w:numId="6" w16cid:durableId="83654422">
    <w:abstractNumId w:val="20"/>
  </w:num>
  <w:num w:numId="7" w16cid:durableId="866523793">
    <w:abstractNumId w:val="7"/>
  </w:num>
  <w:num w:numId="8" w16cid:durableId="1963342549">
    <w:abstractNumId w:val="11"/>
  </w:num>
  <w:num w:numId="9" w16cid:durableId="527260897">
    <w:abstractNumId w:val="18"/>
  </w:num>
  <w:num w:numId="10" w16cid:durableId="8415604">
    <w:abstractNumId w:val="2"/>
  </w:num>
  <w:num w:numId="11" w16cid:durableId="669605694">
    <w:abstractNumId w:val="6"/>
  </w:num>
  <w:num w:numId="12" w16cid:durableId="1676609039">
    <w:abstractNumId w:val="1"/>
  </w:num>
  <w:num w:numId="13" w16cid:durableId="1463231804">
    <w:abstractNumId w:val="3"/>
  </w:num>
  <w:num w:numId="14" w16cid:durableId="1007564560">
    <w:abstractNumId w:val="10"/>
  </w:num>
  <w:num w:numId="15" w16cid:durableId="2141262457">
    <w:abstractNumId w:val="9"/>
  </w:num>
  <w:num w:numId="16" w16cid:durableId="216093097">
    <w:abstractNumId w:val="17"/>
  </w:num>
  <w:num w:numId="17" w16cid:durableId="646055718">
    <w:abstractNumId w:val="4"/>
  </w:num>
  <w:num w:numId="18" w16cid:durableId="703823569">
    <w:abstractNumId w:val="22"/>
  </w:num>
  <w:num w:numId="19" w16cid:durableId="911697286">
    <w:abstractNumId w:val="19"/>
  </w:num>
  <w:num w:numId="20" w16cid:durableId="1702167749">
    <w:abstractNumId w:val="15"/>
  </w:num>
  <w:num w:numId="21" w16cid:durableId="342436790">
    <w:abstractNumId w:val="21"/>
  </w:num>
  <w:num w:numId="22" w16cid:durableId="1926257418">
    <w:abstractNumId w:val="5"/>
  </w:num>
  <w:num w:numId="23" w16cid:durableId="16133676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CA1"/>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C56E6"/>
    <w:rsid w:val="002E0422"/>
    <w:rsid w:val="00361E11"/>
    <w:rsid w:val="0040090B"/>
    <w:rsid w:val="00433D57"/>
    <w:rsid w:val="0046302A"/>
    <w:rsid w:val="00487D2D"/>
    <w:rsid w:val="004D5D62"/>
    <w:rsid w:val="00504AA9"/>
    <w:rsid w:val="005112D0"/>
    <w:rsid w:val="00526CA1"/>
    <w:rsid w:val="00533D86"/>
    <w:rsid w:val="00555681"/>
    <w:rsid w:val="00577E06"/>
    <w:rsid w:val="005A3BF7"/>
    <w:rsid w:val="005F2035"/>
    <w:rsid w:val="005F7990"/>
    <w:rsid w:val="00600AC2"/>
    <w:rsid w:val="00622682"/>
    <w:rsid w:val="0063739C"/>
    <w:rsid w:val="00691944"/>
    <w:rsid w:val="006B248A"/>
    <w:rsid w:val="00703BBA"/>
    <w:rsid w:val="00727403"/>
    <w:rsid w:val="007466B2"/>
    <w:rsid w:val="00770F25"/>
    <w:rsid w:val="007B0A85"/>
    <w:rsid w:val="007B2E52"/>
    <w:rsid w:val="007C6A52"/>
    <w:rsid w:val="008119CC"/>
    <w:rsid w:val="0081205C"/>
    <w:rsid w:val="0082043E"/>
    <w:rsid w:val="00897331"/>
    <w:rsid w:val="008E203A"/>
    <w:rsid w:val="0091229C"/>
    <w:rsid w:val="00940E73"/>
    <w:rsid w:val="00950D39"/>
    <w:rsid w:val="009809E7"/>
    <w:rsid w:val="0098597D"/>
    <w:rsid w:val="00991FA9"/>
    <w:rsid w:val="009F49EA"/>
    <w:rsid w:val="009F619A"/>
    <w:rsid w:val="009F6DDE"/>
    <w:rsid w:val="00A254B7"/>
    <w:rsid w:val="00A370A8"/>
    <w:rsid w:val="00A73847"/>
    <w:rsid w:val="00A90467"/>
    <w:rsid w:val="00B208D4"/>
    <w:rsid w:val="00B27589"/>
    <w:rsid w:val="00BD4753"/>
    <w:rsid w:val="00BD5CB1"/>
    <w:rsid w:val="00BE62EE"/>
    <w:rsid w:val="00C003BA"/>
    <w:rsid w:val="00C0080F"/>
    <w:rsid w:val="00C12A50"/>
    <w:rsid w:val="00C46878"/>
    <w:rsid w:val="00C82682"/>
    <w:rsid w:val="00C847C4"/>
    <w:rsid w:val="00CB4A51"/>
    <w:rsid w:val="00CD06EB"/>
    <w:rsid w:val="00CD4532"/>
    <w:rsid w:val="00CD47B0"/>
    <w:rsid w:val="00CE6104"/>
    <w:rsid w:val="00CE7918"/>
    <w:rsid w:val="00CF1B89"/>
    <w:rsid w:val="00D05D0B"/>
    <w:rsid w:val="00D16163"/>
    <w:rsid w:val="00D50B65"/>
    <w:rsid w:val="00DB3FAD"/>
    <w:rsid w:val="00E61C09"/>
    <w:rsid w:val="00E66C3D"/>
    <w:rsid w:val="00EB263C"/>
    <w:rsid w:val="00EB3B58"/>
    <w:rsid w:val="00EC7359"/>
    <w:rsid w:val="00EE3054"/>
    <w:rsid w:val="00F00606"/>
    <w:rsid w:val="00F0125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8B7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699B90"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699B90"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DD8047"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345C7D"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345C7D"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A5AB81"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A5AB81"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699B90"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699B90"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DD8047"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94B6D2" w:themeColor="accent1"/>
      <w:szCs w:val="24"/>
    </w:rPr>
  </w:style>
  <w:style w:type="character" w:customStyle="1" w:styleId="HeaderChar">
    <w:name w:val="Header Char"/>
    <w:basedOn w:val="DefaultParagraphFont"/>
    <w:link w:val="Header"/>
    <w:uiPriority w:val="99"/>
    <w:semiHidden/>
    <w:rsid w:val="001C66AD"/>
    <w:rPr>
      <w:b/>
      <w:noProof/>
      <w:color w:val="94B6D2"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F7B61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A5AB81"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A5AB81"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04404"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94B6D2"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775F55"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A5AB81" w:themeColor="accent3"/>
      <w:sz w:val="36"/>
    </w:rPr>
  </w:style>
  <w:style w:type="character" w:customStyle="1" w:styleId="SalutationChar">
    <w:name w:val="Salutation Char"/>
    <w:basedOn w:val="DefaultParagraphFont"/>
    <w:link w:val="Salutation"/>
    <w:uiPriority w:val="99"/>
    <w:rsid w:val="001C66AD"/>
    <w:rPr>
      <w:color w:val="A5AB81"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semiHidden/>
    <w:qFormat/>
    <w:rsid w:val="00526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Minimalist%20tech%20letterhead.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1</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2023-01-31T13:22:00Z</dcterms:created>
  <dcterms:modified xsi:type="dcterms:W3CDTF">2023-02-04T10:59:00Z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